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76A" w:rsidRPr="005602F2" w:rsidRDefault="003278BE" w:rsidP="005602F2">
      <w:pPr>
        <w:wordWrap w:val="0"/>
        <w:autoSpaceDE w:val="0"/>
        <w:autoSpaceDN w:val="0"/>
        <w:rPr>
          <w:rFonts w:ascii="ＭＳ 明朝"/>
        </w:rPr>
      </w:pPr>
      <w:r w:rsidRPr="005602F2">
        <w:rPr>
          <w:rFonts w:ascii="ＭＳ 明朝" w:hint="eastAsia"/>
        </w:rPr>
        <w:t>様式第</w:t>
      </w:r>
      <w:r w:rsidR="005A1F60">
        <w:rPr>
          <w:rFonts w:ascii="ＭＳ 明朝" w:hint="eastAsia"/>
        </w:rPr>
        <w:t>４</w:t>
      </w:r>
      <w:r w:rsidRPr="005602F2">
        <w:rPr>
          <w:rFonts w:ascii="ＭＳ 明朝" w:hint="eastAsia"/>
        </w:rPr>
        <w:t>（第５条関係）</w:t>
      </w:r>
    </w:p>
    <w:p w:rsidR="00276648" w:rsidRDefault="00BD1470" w:rsidP="0027664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-245745</wp:posOffset>
                </wp:positionH>
                <wp:positionV relativeFrom="paragraph">
                  <wp:posOffset>0</wp:posOffset>
                </wp:positionV>
                <wp:extent cx="6389370" cy="8178800"/>
                <wp:effectExtent l="11430" t="9525" r="9525" b="1270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9370" cy="8178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19.35pt;margin-top:0;width:503.1pt;height:64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" filled="f">
                <v:textbox inset="5.85pt,.7pt,5.85pt,.7pt"/>
              </v:rect>
            </w:pict>
          </mc:Fallback>
        </mc:AlternateContent>
      </w:r>
      <w:r w:rsidR="00A17355">
        <w:rPr>
          <w:rFonts w:hint="eastAsia"/>
        </w:rPr>
        <w:t>大治町</w:t>
      </w:r>
      <w:r w:rsidR="00276648" w:rsidRPr="00276648">
        <w:rPr>
          <w:rFonts w:hint="eastAsia"/>
        </w:rPr>
        <w:t>福祉用具購入費</w:t>
      </w:r>
      <w:r w:rsidR="000277FD" w:rsidRPr="005602F2">
        <w:rPr>
          <w:rFonts w:hint="eastAsia"/>
        </w:rPr>
        <w:t>受領委任払制度取扱事業者</w:t>
      </w:r>
    </w:p>
    <w:p w:rsidR="003278BE" w:rsidRPr="005602F2" w:rsidRDefault="000277FD" w:rsidP="00276648">
      <w:pPr>
        <w:jc w:val="center"/>
      </w:pPr>
      <w:r w:rsidRPr="005602F2">
        <w:rPr>
          <w:rFonts w:hint="eastAsia"/>
        </w:rPr>
        <w:t>事業廃止</w:t>
      </w:r>
      <w:r w:rsidRPr="005602F2">
        <w:t>(</w:t>
      </w:r>
      <w:r w:rsidRPr="005602F2">
        <w:rPr>
          <w:rFonts w:hint="eastAsia"/>
        </w:rPr>
        <w:t>休止・再開</w:t>
      </w:r>
      <w:r w:rsidRPr="005602F2">
        <w:t>)</w:t>
      </w:r>
      <w:r w:rsidRPr="005602F2">
        <w:rPr>
          <w:rFonts w:hint="eastAsia"/>
        </w:rPr>
        <w:t>届出書</w:t>
      </w:r>
    </w:p>
    <w:p w:rsidR="003278BE" w:rsidRPr="005602F2" w:rsidRDefault="003278BE" w:rsidP="003278BE"/>
    <w:p w:rsidR="003278BE" w:rsidRPr="005602F2" w:rsidRDefault="007F0EF6" w:rsidP="003278BE">
      <w:pPr>
        <w:wordWrap w:val="0"/>
        <w:jc w:val="right"/>
      </w:pPr>
      <w:r>
        <w:rPr>
          <w:rFonts w:hint="eastAsia"/>
        </w:rPr>
        <w:t xml:space="preserve">令和　　</w:t>
      </w:r>
      <w:r w:rsidR="003278BE" w:rsidRPr="005602F2">
        <w:rPr>
          <w:rFonts w:hint="eastAsia"/>
        </w:rPr>
        <w:t xml:space="preserve">年　　月　　日　</w:t>
      </w:r>
    </w:p>
    <w:p w:rsidR="003278BE" w:rsidRPr="005602F2" w:rsidRDefault="0062763F" w:rsidP="003278BE">
      <w:r w:rsidRPr="005602F2">
        <w:rPr>
          <w:rFonts w:hint="eastAsia"/>
        </w:rPr>
        <w:t xml:space="preserve">　（宛</w:t>
      </w:r>
      <w:r w:rsidR="003278BE" w:rsidRPr="005602F2">
        <w:rPr>
          <w:rFonts w:hint="eastAsia"/>
        </w:rPr>
        <w:t>先）</w:t>
      </w:r>
      <w:r w:rsidR="00A17355">
        <w:rPr>
          <w:rFonts w:hint="eastAsia"/>
        </w:rPr>
        <w:t>大治町</w:t>
      </w:r>
      <w:r w:rsidR="003278BE" w:rsidRPr="005602F2">
        <w:rPr>
          <w:rFonts w:hint="eastAsia"/>
        </w:rPr>
        <w:t>長</w:t>
      </w:r>
      <w:r w:rsidR="00937665">
        <w:rPr>
          <w:rFonts w:hint="eastAsia"/>
        </w:rPr>
        <w:t xml:space="preserve">　様</w:t>
      </w:r>
    </w:p>
    <w:p w:rsidR="003278BE" w:rsidRPr="005602F2" w:rsidRDefault="003278BE" w:rsidP="003278BE"/>
    <w:p w:rsidR="003278BE" w:rsidRPr="005602F2" w:rsidRDefault="003278BE" w:rsidP="003278BE">
      <w:pPr>
        <w:wordWrap w:val="0"/>
        <w:jc w:val="right"/>
      </w:pPr>
      <w:r w:rsidRPr="005602F2">
        <w:rPr>
          <w:rFonts w:hint="eastAsia"/>
        </w:rPr>
        <w:t xml:space="preserve">事業者名称　　　　　　　　　　　　　</w:t>
      </w:r>
    </w:p>
    <w:p w:rsidR="003278BE" w:rsidRPr="005602F2" w:rsidRDefault="003278BE" w:rsidP="003278BE"/>
    <w:p w:rsidR="003278BE" w:rsidRPr="005602F2" w:rsidRDefault="00BF2504" w:rsidP="003278BE">
      <w:pPr>
        <w:wordWrap w:val="0"/>
        <w:jc w:val="right"/>
      </w:pPr>
      <w:r>
        <w:rPr>
          <w:rFonts w:hint="eastAsia"/>
        </w:rPr>
        <w:t xml:space="preserve">代表者氏名　　　　　　　　　　　　</w:t>
      </w:r>
      <w:r w:rsidR="003278BE" w:rsidRPr="005602F2">
        <w:rPr>
          <w:rFonts w:hint="eastAsia"/>
        </w:rPr>
        <w:t xml:space="preserve">　</w:t>
      </w:r>
    </w:p>
    <w:p w:rsidR="003278BE" w:rsidRPr="005602F2" w:rsidRDefault="003278BE" w:rsidP="003278BE"/>
    <w:p w:rsidR="003278BE" w:rsidRPr="005602F2" w:rsidRDefault="003278BE" w:rsidP="003278BE">
      <w:r w:rsidRPr="005602F2">
        <w:rPr>
          <w:rFonts w:hint="eastAsia"/>
        </w:rPr>
        <w:t xml:space="preserve">　次のとおり、事業の廃止（休止・再開）をしましたので届け出ます。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3545"/>
        <w:gridCol w:w="2373"/>
      </w:tblGrid>
      <w:tr w:rsidR="002C0E8C" w:rsidRPr="005602F2" w:rsidTr="006D346D">
        <w:trPr>
          <w:trHeight w:val="517"/>
        </w:trPr>
        <w:tc>
          <w:tcPr>
            <w:tcW w:w="1908" w:type="pct"/>
            <w:vAlign w:val="center"/>
          </w:tcPr>
          <w:p w:rsidR="002C0E8C" w:rsidRPr="005602F2" w:rsidRDefault="006D346D" w:rsidP="00413700">
            <w:pPr>
              <w:jc w:val="center"/>
            </w:pPr>
            <w:r w:rsidRPr="006D346D">
              <w:rPr>
                <w:rFonts w:hint="eastAsia"/>
              </w:rPr>
              <w:t>大治町福祉用具購入費受領委任払制度取扱事業所番号</w:t>
            </w:r>
          </w:p>
        </w:tc>
        <w:tc>
          <w:tcPr>
            <w:tcW w:w="1852" w:type="pct"/>
          </w:tcPr>
          <w:p w:rsidR="002C0E8C" w:rsidRPr="005602F2" w:rsidRDefault="002C0E8C" w:rsidP="00914E86"/>
        </w:tc>
        <w:tc>
          <w:tcPr>
            <w:tcW w:w="1240" w:type="pct"/>
            <w:tcBorders>
              <w:top w:val="nil"/>
              <w:left w:val="dotted" w:sz="4" w:space="0" w:color="auto"/>
              <w:right w:val="nil"/>
            </w:tcBorders>
          </w:tcPr>
          <w:p w:rsidR="002C0E8C" w:rsidRPr="005602F2" w:rsidRDefault="002C0E8C" w:rsidP="00914E86"/>
        </w:tc>
      </w:tr>
      <w:tr w:rsidR="003278BE" w:rsidRPr="005602F2" w:rsidTr="006D346D">
        <w:trPr>
          <w:trHeight w:val="721"/>
        </w:trPr>
        <w:tc>
          <w:tcPr>
            <w:tcW w:w="1908" w:type="pct"/>
            <w:vAlign w:val="center"/>
          </w:tcPr>
          <w:p w:rsidR="003278BE" w:rsidRPr="005602F2" w:rsidRDefault="003278BE" w:rsidP="00413700">
            <w:pPr>
              <w:jc w:val="center"/>
            </w:pPr>
            <w:r w:rsidRPr="005602F2">
              <w:rPr>
                <w:rFonts w:hint="eastAsia"/>
              </w:rPr>
              <w:t>事業所名称</w:t>
            </w:r>
          </w:p>
        </w:tc>
        <w:tc>
          <w:tcPr>
            <w:tcW w:w="3092" w:type="pct"/>
            <w:gridSpan w:val="2"/>
          </w:tcPr>
          <w:p w:rsidR="003278BE" w:rsidRPr="005602F2" w:rsidRDefault="003278BE" w:rsidP="00914E86"/>
        </w:tc>
      </w:tr>
    </w:tbl>
    <w:p w:rsidR="003278BE" w:rsidRPr="005602F2" w:rsidRDefault="003278BE" w:rsidP="003278B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582"/>
      </w:tblGrid>
      <w:tr w:rsidR="003278BE" w:rsidRPr="005602F2" w:rsidTr="00276648">
        <w:trPr>
          <w:trHeight w:val="912"/>
        </w:trPr>
        <w:tc>
          <w:tcPr>
            <w:tcW w:w="1561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278BE" w:rsidRPr="005602F2" w:rsidRDefault="003278BE" w:rsidP="00413700">
            <w:pPr>
              <w:jc w:val="center"/>
            </w:pPr>
            <w:r w:rsidRPr="005602F2">
              <w:rPr>
                <w:rFonts w:hint="eastAsia"/>
              </w:rPr>
              <w:t>届出区分</w:t>
            </w:r>
          </w:p>
        </w:tc>
        <w:tc>
          <w:tcPr>
            <w:tcW w:w="3439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278BE" w:rsidRPr="005602F2" w:rsidRDefault="003278BE" w:rsidP="00413700">
            <w:pPr>
              <w:jc w:val="center"/>
            </w:pPr>
            <w:r w:rsidRPr="005602F2">
              <w:rPr>
                <w:rFonts w:hint="eastAsia"/>
              </w:rPr>
              <w:t>廃　止　　・　　休　止　　・　　再　開</w:t>
            </w:r>
          </w:p>
        </w:tc>
      </w:tr>
      <w:tr w:rsidR="003278BE" w:rsidRPr="005602F2" w:rsidTr="00276648">
        <w:trPr>
          <w:trHeight w:val="846"/>
        </w:trPr>
        <w:tc>
          <w:tcPr>
            <w:tcW w:w="1561" w:type="pct"/>
            <w:tcBorders>
              <w:left w:val="single" w:sz="12" w:space="0" w:color="auto"/>
            </w:tcBorders>
            <w:vAlign w:val="center"/>
          </w:tcPr>
          <w:p w:rsidR="003278BE" w:rsidRPr="005602F2" w:rsidRDefault="003278BE" w:rsidP="00413700">
            <w:pPr>
              <w:jc w:val="center"/>
            </w:pPr>
            <w:r w:rsidRPr="005602F2">
              <w:rPr>
                <w:rFonts w:hint="eastAsia"/>
              </w:rPr>
              <w:t>廃止（休止・再開）日</w:t>
            </w:r>
          </w:p>
        </w:tc>
        <w:tc>
          <w:tcPr>
            <w:tcW w:w="3439" w:type="pct"/>
            <w:tcBorders>
              <w:right w:val="single" w:sz="12" w:space="0" w:color="auto"/>
            </w:tcBorders>
            <w:vAlign w:val="center"/>
          </w:tcPr>
          <w:p w:rsidR="003278BE" w:rsidRPr="005602F2" w:rsidRDefault="007F0EF6" w:rsidP="007F0EF6">
            <w:pPr>
              <w:jc w:val="center"/>
            </w:pPr>
            <w:r>
              <w:rPr>
                <w:rFonts w:hint="eastAsia"/>
              </w:rPr>
              <w:t xml:space="preserve">　令和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 w:rsidR="003278BE" w:rsidRPr="005602F2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 w:rsidR="003278BE" w:rsidRPr="005602F2">
              <w:rPr>
                <w:rFonts w:hint="eastAsia"/>
              </w:rPr>
              <w:t>日　（～</w:t>
            </w:r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  </w:t>
            </w:r>
            <w:r w:rsidR="003278BE" w:rsidRPr="005602F2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 w:rsidR="003278BE" w:rsidRPr="005602F2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bookmarkStart w:id="0" w:name="_GoBack"/>
            <w:bookmarkEnd w:id="0"/>
            <w:r w:rsidR="003278BE" w:rsidRPr="005602F2">
              <w:rPr>
                <w:rFonts w:hint="eastAsia"/>
              </w:rPr>
              <w:t>日）</w:t>
            </w:r>
          </w:p>
        </w:tc>
      </w:tr>
      <w:tr w:rsidR="00276648" w:rsidRPr="005602F2" w:rsidTr="00276648">
        <w:trPr>
          <w:trHeight w:val="2971"/>
        </w:trPr>
        <w:tc>
          <w:tcPr>
            <w:tcW w:w="1561" w:type="pct"/>
            <w:tcBorders>
              <w:left w:val="single" w:sz="12" w:space="0" w:color="auto"/>
            </w:tcBorders>
            <w:vAlign w:val="center"/>
          </w:tcPr>
          <w:p w:rsidR="00276648" w:rsidRPr="005602F2" w:rsidRDefault="00276648" w:rsidP="00413700">
            <w:pPr>
              <w:jc w:val="center"/>
            </w:pPr>
            <w:r w:rsidRPr="005602F2">
              <w:rPr>
                <w:rFonts w:hint="eastAsia"/>
              </w:rPr>
              <w:t>廃止（休止・再開）</w:t>
            </w:r>
          </w:p>
          <w:p w:rsidR="00276648" w:rsidRPr="005602F2" w:rsidRDefault="00276648" w:rsidP="00413700">
            <w:pPr>
              <w:jc w:val="center"/>
            </w:pPr>
            <w:r w:rsidRPr="005602F2">
              <w:rPr>
                <w:rFonts w:hint="eastAsia"/>
              </w:rPr>
              <w:t>理由</w:t>
            </w:r>
          </w:p>
        </w:tc>
        <w:tc>
          <w:tcPr>
            <w:tcW w:w="3439" w:type="pct"/>
            <w:tcBorders>
              <w:right w:val="single" w:sz="12" w:space="0" w:color="auto"/>
            </w:tcBorders>
            <w:vAlign w:val="center"/>
          </w:tcPr>
          <w:p w:rsidR="00276648" w:rsidRPr="005602F2" w:rsidRDefault="00276648" w:rsidP="00413700">
            <w:pPr>
              <w:jc w:val="center"/>
            </w:pPr>
          </w:p>
        </w:tc>
      </w:tr>
    </w:tbl>
    <w:p w:rsidR="003278BE" w:rsidRPr="005602F2" w:rsidRDefault="003278BE" w:rsidP="003278BE"/>
    <w:p w:rsidR="00F37A2E" w:rsidRDefault="00F37A2E"/>
    <w:p w:rsidR="00276648" w:rsidRDefault="00276648"/>
    <w:p w:rsidR="00276648" w:rsidRDefault="00276648"/>
    <w:p w:rsidR="00276648" w:rsidRDefault="00276648"/>
    <w:p w:rsidR="00276648" w:rsidRPr="005602F2" w:rsidRDefault="00276648"/>
    <w:p w:rsidR="003278BE" w:rsidRPr="005602F2" w:rsidRDefault="003278BE">
      <w:r w:rsidRPr="005602F2">
        <w:rPr>
          <w:rFonts w:hint="eastAsia"/>
        </w:rPr>
        <w:t>備考　用紙の大きさは、</w:t>
      </w:r>
      <w:r w:rsidR="00127438">
        <w:rPr>
          <w:rFonts w:hint="eastAsia"/>
        </w:rPr>
        <w:t>日本産業規格</w:t>
      </w:r>
      <w:r w:rsidRPr="005602F2">
        <w:rPr>
          <w:rFonts w:hint="eastAsia"/>
        </w:rPr>
        <w:t>Ａ４とする。</w:t>
      </w:r>
    </w:p>
    <w:sectPr w:rsidR="003278BE" w:rsidRPr="005602F2" w:rsidSect="00D80B89">
      <w:pgSz w:w="11906" w:h="16838" w:code="9"/>
      <w:pgMar w:top="1418" w:right="1134" w:bottom="1418" w:left="1418" w:header="851" w:footer="992" w:gutter="0"/>
      <w:cols w:space="425"/>
      <w:docGrid w:type="linesAndChars" w:linePitch="368" w:charSpace="88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648" w:rsidRDefault="00276648">
      <w:r>
        <w:separator/>
      </w:r>
    </w:p>
  </w:endnote>
  <w:endnote w:type="continuationSeparator" w:id="0">
    <w:p w:rsidR="00276648" w:rsidRDefault="00276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648" w:rsidRDefault="00276648">
      <w:r>
        <w:separator/>
      </w:r>
    </w:p>
  </w:footnote>
  <w:footnote w:type="continuationSeparator" w:id="0">
    <w:p w:rsidR="00276648" w:rsidRDefault="002766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29"/>
  <w:drawingGridVerticalSpacing w:val="184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B89"/>
    <w:rsid w:val="000277FD"/>
    <w:rsid w:val="0003077D"/>
    <w:rsid w:val="00104A4D"/>
    <w:rsid w:val="00127438"/>
    <w:rsid w:val="00251981"/>
    <w:rsid w:val="00276648"/>
    <w:rsid w:val="00281823"/>
    <w:rsid w:val="002C0E8C"/>
    <w:rsid w:val="002D198E"/>
    <w:rsid w:val="002F3BE5"/>
    <w:rsid w:val="003278BE"/>
    <w:rsid w:val="00371C52"/>
    <w:rsid w:val="003803A0"/>
    <w:rsid w:val="0038233E"/>
    <w:rsid w:val="00393B25"/>
    <w:rsid w:val="003A536D"/>
    <w:rsid w:val="003B6C8D"/>
    <w:rsid w:val="003F2BD3"/>
    <w:rsid w:val="00413700"/>
    <w:rsid w:val="00443D8B"/>
    <w:rsid w:val="004823F9"/>
    <w:rsid w:val="004D2476"/>
    <w:rsid w:val="004F6967"/>
    <w:rsid w:val="00532A6D"/>
    <w:rsid w:val="005602F2"/>
    <w:rsid w:val="005A1F60"/>
    <w:rsid w:val="005B0162"/>
    <w:rsid w:val="005C480A"/>
    <w:rsid w:val="005D5BCE"/>
    <w:rsid w:val="005D7DCF"/>
    <w:rsid w:val="005E0DFA"/>
    <w:rsid w:val="0062763F"/>
    <w:rsid w:val="00677B7A"/>
    <w:rsid w:val="006C0F7D"/>
    <w:rsid w:val="006D346D"/>
    <w:rsid w:val="006E3663"/>
    <w:rsid w:val="00732577"/>
    <w:rsid w:val="007343D7"/>
    <w:rsid w:val="007675E3"/>
    <w:rsid w:val="00770142"/>
    <w:rsid w:val="00782DA8"/>
    <w:rsid w:val="007F0EF6"/>
    <w:rsid w:val="007F488C"/>
    <w:rsid w:val="008205D4"/>
    <w:rsid w:val="00836E65"/>
    <w:rsid w:val="0085661B"/>
    <w:rsid w:val="00861192"/>
    <w:rsid w:val="00914E86"/>
    <w:rsid w:val="00937665"/>
    <w:rsid w:val="00990EE2"/>
    <w:rsid w:val="009952B4"/>
    <w:rsid w:val="009D6182"/>
    <w:rsid w:val="00A17355"/>
    <w:rsid w:val="00A946D7"/>
    <w:rsid w:val="00A95442"/>
    <w:rsid w:val="00A96256"/>
    <w:rsid w:val="00B969A3"/>
    <w:rsid w:val="00BD004D"/>
    <w:rsid w:val="00BD1470"/>
    <w:rsid w:val="00BD1A25"/>
    <w:rsid w:val="00BF2504"/>
    <w:rsid w:val="00C77CD5"/>
    <w:rsid w:val="00C8776A"/>
    <w:rsid w:val="00CD631D"/>
    <w:rsid w:val="00D80B89"/>
    <w:rsid w:val="00DB66FA"/>
    <w:rsid w:val="00DC2F05"/>
    <w:rsid w:val="00E15C5B"/>
    <w:rsid w:val="00E42FE0"/>
    <w:rsid w:val="00E54E29"/>
    <w:rsid w:val="00E56464"/>
    <w:rsid w:val="00EF6D4D"/>
    <w:rsid w:val="00F01B1D"/>
    <w:rsid w:val="00F37A2E"/>
    <w:rsid w:val="00F770F5"/>
    <w:rsid w:val="00F862AC"/>
    <w:rsid w:val="00FA098A"/>
    <w:rsid w:val="00FA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2EA3CFEA</Template>
  <TotalTime>1</TotalTime>
  <Pages>1</Pages>
  <Words>199</Words>
  <Characters>100</Characters>
  <DocSecurity>0</DocSecurity>
  <Lines>1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2021-11-04T02:08:00Z</cp:lastPrinted>
  <dcterms:created xsi:type="dcterms:W3CDTF">2021-09-01T06:45:00Z</dcterms:created>
  <dcterms:modified xsi:type="dcterms:W3CDTF">2021-11-04T02:08:00Z</dcterms:modified>
</cp:coreProperties>
</file>